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“出彩河南”优秀原创歌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曲征集活动参选表</w:t>
      </w:r>
    </w:p>
    <w:tbl>
      <w:tblPr>
        <w:tblStyle w:val="4"/>
        <w:tblpPr w:leftFromText="180" w:rightFromText="180" w:vertAnchor="text" w:horzAnchor="page" w:tblpX="1086" w:tblpY="660"/>
        <w:tblOverlap w:val="never"/>
        <w:tblW w:w="9780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483"/>
        <w:gridCol w:w="2577"/>
        <w:gridCol w:w="48"/>
        <w:gridCol w:w="2410"/>
        <w:gridCol w:w="2262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0" w:hRule="atLeast"/>
        </w:trPr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歌曲名称</w:t>
            </w:r>
          </w:p>
        </w:tc>
        <w:tc>
          <w:tcPr>
            <w:tcW w:w="7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0" w:hRule="atLeast"/>
        </w:trPr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创作日期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45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有无小样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4" w:hRule="atLeast"/>
        </w:trPr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作品简介</w:t>
            </w:r>
          </w:p>
        </w:tc>
        <w:tc>
          <w:tcPr>
            <w:tcW w:w="7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0" w:hRule="atLeast"/>
        </w:trPr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30"/>
                <w:szCs w:val="30"/>
              </w:rPr>
              <w:t>词作者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0" w:hRule="atLeast"/>
        </w:trPr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身份证号</w:t>
            </w:r>
          </w:p>
        </w:tc>
        <w:tc>
          <w:tcPr>
            <w:tcW w:w="7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0" w:hRule="atLeast"/>
        </w:trPr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30"/>
                <w:szCs w:val="30"/>
              </w:rPr>
              <w:t>曲作者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2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0" w:hRule="atLeast"/>
        </w:trPr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身份证号</w:t>
            </w:r>
          </w:p>
        </w:tc>
        <w:tc>
          <w:tcPr>
            <w:tcW w:w="72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444" w:hRule="atLeast"/>
        </w:trPr>
        <w:tc>
          <w:tcPr>
            <w:tcW w:w="97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firstLine="600" w:firstLineChars="200"/>
              <w:jc w:val="left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本人承诺：参赛歌曲系专为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“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出彩河南”优秀原创歌曲征集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 xml:space="preserve">创作，无任何版权纠纷。承诺人（签名）：                   </w:t>
            </w:r>
          </w:p>
          <w:p>
            <w:pPr>
              <w:autoSpaceDN w:val="0"/>
              <w:ind w:firstLine="600" w:firstLineChars="200"/>
              <w:jc w:val="left"/>
              <w:textAlignment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 xml:space="preserve">                                         2018年   月   日</w:t>
            </w: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272737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C261C"/>
    <w:rsid w:val="5ACC261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XZ-20140212KPYT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2018-07-14T01:19:00Z</dcterms:created>
  <dc:creator>Administrator</dc:creator>
  <cp:lastModifiedBy>Administrator</cp:lastModifiedBy>
  <dcterms:modified xsi:type="dcterms:W3CDTF">2018-07-14T01:19:27Z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